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CA9104" w14:textId="77777777" w:rsidR="003F5804" w:rsidRDefault="00333947">
      <w:pPr>
        <w:rPr>
          <w:rFonts w:ascii="Arial" w:hAnsi="Arial" w:cs="Arial"/>
          <w:b/>
          <w:sz w:val="28"/>
        </w:rPr>
      </w:pPr>
      <w:proofErr w:type="spellStart"/>
      <w:r>
        <w:rPr>
          <w:rFonts w:ascii="Arial" w:hAnsi="Arial" w:cs="Arial"/>
          <w:b/>
          <w:sz w:val="28"/>
        </w:rPr>
        <w:t>Cau'r</w:t>
      </w:r>
      <w:proofErr w:type="spellEnd"/>
      <w:r>
        <w:rPr>
          <w:rFonts w:ascii="Arial" w:hAnsi="Arial" w:cs="Arial"/>
          <w:b/>
          <w:sz w:val="28"/>
        </w:rPr>
        <w:t xml:space="preserve"> </w:t>
      </w:r>
      <w:proofErr w:type="spellStart"/>
      <w:r>
        <w:rPr>
          <w:rFonts w:ascii="Arial" w:hAnsi="Arial" w:cs="Arial"/>
          <w:b/>
          <w:sz w:val="28"/>
        </w:rPr>
        <w:t>cynllun</w:t>
      </w:r>
      <w:proofErr w:type="spellEnd"/>
      <w:r>
        <w:rPr>
          <w:rFonts w:ascii="Arial" w:hAnsi="Arial" w:cs="Arial"/>
          <w:b/>
          <w:sz w:val="28"/>
        </w:rPr>
        <w:t xml:space="preserve"> </w:t>
      </w:r>
      <w:proofErr w:type="spellStart"/>
      <w:r>
        <w:rPr>
          <w:rFonts w:ascii="Arial" w:hAnsi="Arial" w:cs="Arial"/>
          <w:b/>
          <w:sz w:val="28"/>
        </w:rPr>
        <w:t>Cymorth</w:t>
      </w:r>
      <w:proofErr w:type="spellEnd"/>
      <w:r>
        <w:rPr>
          <w:rFonts w:ascii="Arial" w:hAnsi="Arial" w:cs="Arial"/>
          <w:b/>
          <w:sz w:val="28"/>
        </w:rPr>
        <w:t xml:space="preserve"> </w:t>
      </w:r>
      <w:proofErr w:type="spellStart"/>
      <w:r>
        <w:rPr>
          <w:rFonts w:ascii="Arial" w:hAnsi="Arial" w:cs="Arial"/>
          <w:b/>
          <w:sz w:val="28"/>
        </w:rPr>
        <w:t>Ffrwythau</w:t>
      </w:r>
      <w:proofErr w:type="spellEnd"/>
      <w:r>
        <w:rPr>
          <w:rFonts w:ascii="Arial" w:hAnsi="Arial" w:cs="Arial"/>
          <w:b/>
          <w:sz w:val="28"/>
        </w:rPr>
        <w:t xml:space="preserve"> a </w:t>
      </w:r>
      <w:proofErr w:type="spellStart"/>
      <w:r>
        <w:rPr>
          <w:rFonts w:ascii="Arial" w:hAnsi="Arial" w:cs="Arial"/>
          <w:b/>
          <w:sz w:val="28"/>
        </w:rPr>
        <w:t>Llysiau</w:t>
      </w:r>
      <w:proofErr w:type="spellEnd"/>
      <w:r>
        <w:rPr>
          <w:rFonts w:ascii="Arial" w:hAnsi="Arial" w:cs="Arial"/>
          <w:b/>
          <w:sz w:val="28"/>
        </w:rPr>
        <w:t xml:space="preserve"> (F&amp;VA) a </w:t>
      </w:r>
      <w:proofErr w:type="spellStart"/>
      <w:r>
        <w:rPr>
          <w:rFonts w:ascii="Arial" w:hAnsi="Arial" w:cs="Arial"/>
          <w:b/>
          <w:sz w:val="28"/>
        </w:rPr>
        <w:t>chynlluniau</w:t>
      </w:r>
      <w:proofErr w:type="spellEnd"/>
      <w:r>
        <w:rPr>
          <w:rFonts w:ascii="Arial" w:hAnsi="Arial" w:cs="Arial"/>
          <w:b/>
          <w:sz w:val="28"/>
        </w:rPr>
        <w:t xml:space="preserve"> </w:t>
      </w:r>
      <w:proofErr w:type="spellStart"/>
      <w:r>
        <w:rPr>
          <w:rFonts w:ascii="Arial" w:hAnsi="Arial" w:cs="Arial"/>
          <w:b/>
          <w:sz w:val="28"/>
        </w:rPr>
        <w:t>Ymyrraeth</w:t>
      </w:r>
      <w:proofErr w:type="spellEnd"/>
      <w:r>
        <w:rPr>
          <w:rFonts w:ascii="Arial" w:hAnsi="Arial" w:cs="Arial"/>
          <w:b/>
          <w:sz w:val="28"/>
        </w:rPr>
        <w:t xml:space="preserve"> </w:t>
      </w:r>
      <w:proofErr w:type="spellStart"/>
      <w:r>
        <w:rPr>
          <w:rFonts w:ascii="Arial" w:hAnsi="Arial" w:cs="Arial"/>
          <w:b/>
          <w:sz w:val="28"/>
        </w:rPr>
        <w:t>Gyhoeddus</w:t>
      </w:r>
      <w:proofErr w:type="spellEnd"/>
      <w:r>
        <w:rPr>
          <w:rFonts w:ascii="Arial" w:hAnsi="Arial" w:cs="Arial"/>
          <w:b/>
          <w:sz w:val="28"/>
        </w:rPr>
        <w:t xml:space="preserve"> a </w:t>
      </w:r>
      <w:proofErr w:type="spellStart"/>
      <w:r>
        <w:rPr>
          <w:rFonts w:ascii="Arial" w:hAnsi="Arial" w:cs="Arial"/>
          <w:b/>
          <w:sz w:val="28"/>
        </w:rPr>
        <w:t>Chymorth</w:t>
      </w:r>
      <w:proofErr w:type="spellEnd"/>
      <w:r>
        <w:rPr>
          <w:rFonts w:ascii="Arial" w:hAnsi="Arial" w:cs="Arial"/>
          <w:b/>
          <w:sz w:val="28"/>
        </w:rPr>
        <w:t xml:space="preserve"> </w:t>
      </w:r>
      <w:proofErr w:type="spellStart"/>
      <w:r>
        <w:rPr>
          <w:rFonts w:ascii="Arial" w:hAnsi="Arial" w:cs="Arial"/>
          <w:b/>
          <w:sz w:val="28"/>
        </w:rPr>
        <w:t>Storio</w:t>
      </w:r>
      <w:proofErr w:type="spellEnd"/>
      <w:r>
        <w:rPr>
          <w:rFonts w:ascii="Arial" w:hAnsi="Arial" w:cs="Arial"/>
          <w:b/>
          <w:sz w:val="28"/>
        </w:rPr>
        <w:t xml:space="preserve"> </w:t>
      </w:r>
      <w:proofErr w:type="spellStart"/>
      <w:r>
        <w:rPr>
          <w:rFonts w:ascii="Arial" w:hAnsi="Arial" w:cs="Arial"/>
          <w:b/>
          <w:sz w:val="28"/>
        </w:rPr>
        <w:t>Preifat</w:t>
      </w:r>
      <w:proofErr w:type="spellEnd"/>
      <w:r>
        <w:rPr>
          <w:rFonts w:ascii="Arial" w:hAnsi="Arial" w:cs="Arial"/>
          <w:b/>
          <w:sz w:val="28"/>
        </w:rPr>
        <w:t xml:space="preserve"> (PIPSA) </w:t>
      </w:r>
      <w:proofErr w:type="spellStart"/>
      <w:r>
        <w:rPr>
          <w:rFonts w:ascii="Arial" w:hAnsi="Arial" w:cs="Arial"/>
          <w:b/>
          <w:sz w:val="28"/>
        </w:rPr>
        <w:t>yng</w:t>
      </w:r>
      <w:proofErr w:type="spellEnd"/>
      <w:r>
        <w:rPr>
          <w:rFonts w:ascii="Arial" w:hAnsi="Arial" w:cs="Arial"/>
          <w:b/>
          <w:sz w:val="28"/>
        </w:rPr>
        <w:t xml:space="preserve"> </w:t>
      </w:r>
      <w:proofErr w:type="spellStart"/>
      <w:r>
        <w:rPr>
          <w:rFonts w:ascii="Arial" w:hAnsi="Arial" w:cs="Arial"/>
          <w:b/>
          <w:sz w:val="28"/>
        </w:rPr>
        <w:t>Nghymru</w:t>
      </w:r>
      <w:proofErr w:type="spellEnd"/>
    </w:p>
    <w:p w14:paraId="0129F404" w14:textId="77777777" w:rsidR="003F5804" w:rsidRDefault="00333947">
      <w:proofErr w:type="spellStart"/>
      <w:r>
        <w:rPr>
          <w:rFonts w:ascii="Arial" w:hAnsi="Arial" w:cs="Arial"/>
          <w:b/>
          <w:bCs/>
          <w:sz w:val="28"/>
          <w:szCs w:val="28"/>
        </w:rPr>
        <w:t>Ffurflen</w:t>
      </w:r>
      <w:proofErr w:type="spellEnd"/>
      <w:r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b/>
          <w:bCs/>
          <w:sz w:val="28"/>
          <w:szCs w:val="28"/>
        </w:rPr>
        <w:t>Ymateb</w:t>
      </w:r>
      <w:proofErr w:type="spellEnd"/>
      <w:r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b/>
          <w:bCs/>
          <w:sz w:val="28"/>
          <w:szCs w:val="28"/>
        </w:rPr>
        <w:t>i’r</w:t>
      </w:r>
      <w:proofErr w:type="spellEnd"/>
      <w:r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>
        <w:rPr>
          <w:rFonts w:ascii="Arial" w:hAnsi="Arial" w:cs="Arial"/>
          <w:b/>
          <w:bCs/>
          <w:sz w:val="28"/>
          <w:szCs w:val="28"/>
        </w:rPr>
        <w:t>Ymgynghoriad</w:t>
      </w:r>
      <w:proofErr w:type="spellEnd"/>
      <w:r>
        <w:t xml:space="preserve"> </w:t>
      </w:r>
    </w:p>
    <w:p w14:paraId="4182DB5A" w14:textId="77777777" w:rsidR="003F5804" w:rsidRDefault="003F5804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5425D161" w14:textId="77777777" w:rsidR="003F5804" w:rsidRDefault="0033394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Eich </w:t>
      </w:r>
      <w:proofErr w:type="spellStart"/>
      <w:r>
        <w:rPr>
          <w:rFonts w:ascii="Arial" w:hAnsi="Arial" w:cs="Arial"/>
          <w:sz w:val="24"/>
          <w:szCs w:val="24"/>
        </w:rPr>
        <w:t>enw</w:t>
      </w:r>
      <w:proofErr w:type="spellEnd"/>
      <w:r>
        <w:rPr>
          <w:rFonts w:ascii="Arial" w:hAnsi="Arial" w:cs="Arial"/>
          <w:sz w:val="24"/>
          <w:szCs w:val="24"/>
        </w:rPr>
        <w:t xml:space="preserve">: </w:t>
      </w:r>
    </w:p>
    <w:p w14:paraId="49DE58B2" w14:textId="77777777" w:rsidR="003F5804" w:rsidRDefault="003F5804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71FD7210" w14:textId="77777777" w:rsidR="003F5804" w:rsidRDefault="003F5804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230DC201" w14:textId="77777777" w:rsidR="003F5804" w:rsidRDefault="00333947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Sefydliad</w:t>
      </w:r>
      <w:proofErr w:type="spellEnd"/>
      <w:r>
        <w:rPr>
          <w:rFonts w:ascii="Arial" w:hAnsi="Arial" w:cs="Arial"/>
          <w:sz w:val="24"/>
          <w:szCs w:val="24"/>
        </w:rPr>
        <w:t xml:space="preserve"> (</w:t>
      </w:r>
      <w:proofErr w:type="spellStart"/>
      <w:r>
        <w:rPr>
          <w:rFonts w:ascii="Arial" w:hAnsi="Arial" w:cs="Arial"/>
          <w:sz w:val="24"/>
          <w:szCs w:val="24"/>
        </w:rPr>
        <w:t>lle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bo’n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berthnasol</w:t>
      </w:r>
      <w:proofErr w:type="spellEnd"/>
      <w:r>
        <w:rPr>
          <w:rFonts w:ascii="Arial" w:hAnsi="Arial" w:cs="Arial"/>
          <w:sz w:val="24"/>
          <w:szCs w:val="24"/>
        </w:rPr>
        <w:t xml:space="preserve">): </w:t>
      </w:r>
    </w:p>
    <w:p w14:paraId="61D8734F" w14:textId="77777777" w:rsidR="003F5804" w:rsidRDefault="003F5804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47CC7A76" w14:textId="77777777" w:rsidR="003F5804" w:rsidRDefault="003F5804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0A82D5C4" w14:textId="77777777" w:rsidR="003F5804" w:rsidRDefault="0033394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E-</w:t>
      </w:r>
      <w:proofErr w:type="spellStart"/>
      <w:r>
        <w:rPr>
          <w:rFonts w:ascii="Arial" w:hAnsi="Arial" w:cs="Arial"/>
          <w:sz w:val="24"/>
          <w:szCs w:val="24"/>
        </w:rPr>
        <w:t>bost</w:t>
      </w:r>
      <w:proofErr w:type="spellEnd"/>
      <w:r>
        <w:rPr>
          <w:rFonts w:ascii="Arial" w:hAnsi="Arial" w:cs="Arial"/>
          <w:sz w:val="24"/>
          <w:szCs w:val="24"/>
        </w:rPr>
        <w:t xml:space="preserve"> / </w:t>
      </w:r>
      <w:proofErr w:type="spellStart"/>
      <w:r>
        <w:rPr>
          <w:rFonts w:ascii="Arial" w:hAnsi="Arial" w:cs="Arial"/>
          <w:sz w:val="24"/>
          <w:szCs w:val="24"/>
        </w:rPr>
        <w:t>rhif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ffôn</w:t>
      </w:r>
      <w:proofErr w:type="spellEnd"/>
      <w:r>
        <w:rPr>
          <w:rFonts w:ascii="Arial" w:hAnsi="Arial" w:cs="Arial"/>
          <w:sz w:val="24"/>
          <w:szCs w:val="24"/>
        </w:rPr>
        <w:t xml:space="preserve">: </w:t>
      </w:r>
    </w:p>
    <w:p w14:paraId="584F6BF6" w14:textId="77777777" w:rsidR="003F5804" w:rsidRDefault="003F5804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79ED9933" w14:textId="77777777" w:rsidR="003F5804" w:rsidRDefault="003F5804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</w:p>
    <w:p w14:paraId="2B1B3BC1" w14:textId="77777777" w:rsidR="003F5804" w:rsidRDefault="0033394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Eich </w:t>
      </w:r>
      <w:proofErr w:type="spellStart"/>
      <w:r>
        <w:rPr>
          <w:rFonts w:ascii="Arial" w:hAnsi="Arial" w:cs="Arial"/>
          <w:sz w:val="24"/>
          <w:szCs w:val="24"/>
        </w:rPr>
        <w:t>cyfeiriad</w:t>
      </w:r>
      <w:proofErr w:type="spellEnd"/>
      <w:r>
        <w:rPr>
          <w:rFonts w:ascii="Arial" w:hAnsi="Arial" w:cs="Arial"/>
          <w:sz w:val="24"/>
          <w:szCs w:val="24"/>
        </w:rPr>
        <w:t>:</w:t>
      </w:r>
    </w:p>
    <w:p w14:paraId="4ED02943" w14:textId="77777777" w:rsidR="003F5804" w:rsidRDefault="003F5804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</w:p>
    <w:p w14:paraId="22CBDA7D" w14:textId="77777777" w:rsidR="003F5804" w:rsidRDefault="003F5804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</w:p>
    <w:p w14:paraId="0189BD83" w14:textId="77777777" w:rsidR="003F5804" w:rsidRDefault="003F5804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</w:p>
    <w:p w14:paraId="1C3804BD" w14:textId="77777777" w:rsidR="003F5804" w:rsidRDefault="00333947">
      <w:pPr>
        <w:tabs>
          <w:tab w:val="left" w:pos="2556"/>
        </w:tabs>
      </w:pPr>
      <w:proofErr w:type="spellStart"/>
      <w:r>
        <w:rPr>
          <w:rFonts w:ascii="Arial" w:hAnsi="Arial" w:cs="Arial"/>
          <w:color w:val="000000"/>
          <w:sz w:val="24"/>
          <w:szCs w:val="24"/>
        </w:rPr>
        <w:t>Dylid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dychwelyd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ymatebion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color w:val="000000"/>
          <w:sz w:val="24"/>
          <w:szCs w:val="24"/>
        </w:rPr>
        <w:t>erbyn</w:t>
      </w:r>
      <w:proofErr w:type="spellEnd"/>
      <w:r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bCs/>
          <w:color w:val="000000"/>
          <w:sz w:val="24"/>
          <w:szCs w:val="24"/>
        </w:rPr>
        <w:t>25 Awst 2025</w:t>
      </w:r>
      <w:r>
        <w:rPr>
          <w:rFonts w:ascii="Arial" w:hAnsi="Arial" w:cs="Arial"/>
          <w:color w:val="000000"/>
          <w:sz w:val="24"/>
          <w:szCs w:val="24"/>
        </w:rPr>
        <w:t>:</w:t>
      </w:r>
    </w:p>
    <w:p w14:paraId="2C1A7857" w14:textId="77777777" w:rsidR="003F5804" w:rsidRDefault="00333947">
      <w:pPr>
        <w:spacing w:after="0"/>
      </w:pPr>
      <w:hyperlink r:id="rId7" w:history="1">
        <w:r>
          <w:rPr>
            <w:rStyle w:val="Hyperlink"/>
            <w:rFonts w:ascii="Arial" w:hAnsi="Arial" w:cs="Arial"/>
            <w:color w:val="0070C0"/>
            <w:sz w:val="24"/>
            <w:szCs w:val="24"/>
          </w:rPr>
          <w:t>YmgynghoriadFfermioYnYDyfodol@llyw.cymru</w:t>
        </w:r>
      </w:hyperlink>
      <w:r>
        <w:rPr>
          <w:rFonts w:ascii="Arial" w:hAnsi="Arial" w:cs="Arial"/>
          <w:color w:val="0070C0"/>
          <w:sz w:val="24"/>
          <w:szCs w:val="24"/>
        </w:rPr>
        <w:t xml:space="preserve"> </w:t>
      </w:r>
    </w:p>
    <w:p w14:paraId="0E8770FF" w14:textId="77777777" w:rsidR="003F5804" w:rsidRDefault="003F5804">
      <w:pPr>
        <w:spacing w:after="0"/>
        <w:rPr>
          <w:rFonts w:ascii="Arial" w:hAnsi="Arial" w:cs="Arial"/>
          <w:sz w:val="24"/>
          <w:szCs w:val="24"/>
        </w:rPr>
      </w:pPr>
    </w:p>
    <w:p w14:paraId="7D069820" w14:textId="77777777" w:rsidR="003F5804" w:rsidRDefault="00333947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Neu </w:t>
      </w:r>
      <w:proofErr w:type="spellStart"/>
      <w:r>
        <w:rPr>
          <w:rFonts w:ascii="Arial" w:hAnsi="Arial" w:cs="Arial"/>
          <w:sz w:val="24"/>
          <w:szCs w:val="24"/>
        </w:rPr>
        <w:t>wedi'i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anfon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drwy'r</w:t>
      </w:r>
      <w:proofErr w:type="spellEnd"/>
      <w:r>
        <w:rPr>
          <w:rFonts w:ascii="Arial" w:hAnsi="Arial" w:cs="Arial"/>
          <w:sz w:val="24"/>
          <w:szCs w:val="24"/>
        </w:rPr>
        <w:t xml:space="preserve"> post at:</w:t>
      </w:r>
    </w:p>
    <w:p w14:paraId="0106EFA3" w14:textId="77777777" w:rsidR="003F5804" w:rsidRDefault="003F5804">
      <w:pPr>
        <w:spacing w:after="0"/>
        <w:rPr>
          <w:rFonts w:ascii="Arial" w:hAnsi="Arial" w:cs="Arial"/>
          <w:sz w:val="24"/>
          <w:szCs w:val="24"/>
        </w:rPr>
      </w:pPr>
    </w:p>
    <w:p w14:paraId="02240095" w14:textId="77777777" w:rsidR="003F5804" w:rsidRDefault="00333947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Polisi Dyfodol </w:t>
      </w:r>
      <w:proofErr w:type="spellStart"/>
      <w:r>
        <w:rPr>
          <w:rFonts w:ascii="Arial" w:hAnsi="Arial" w:cs="Arial"/>
          <w:sz w:val="24"/>
          <w:szCs w:val="24"/>
        </w:rPr>
        <w:t>Ffermio</w:t>
      </w:r>
      <w:proofErr w:type="spellEnd"/>
    </w:p>
    <w:p w14:paraId="3A3708BB" w14:textId="77777777" w:rsidR="003F5804" w:rsidRDefault="00333947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Yr Is-</w:t>
      </w:r>
      <w:proofErr w:type="spellStart"/>
      <w:r>
        <w:rPr>
          <w:rFonts w:ascii="Arial" w:hAnsi="Arial" w:cs="Arial"/>
          <w:sz w:val="24"/>
          <w:szCs w:val="24"/>
        </w:rPr>
        <w:t>adran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Amaeth</w:t>
      </w:r>
      <w:proofErr w:type="spellEnd"/>
      <w:r>
        <w:rPr>
          <w:rFonts w:ascii="Arial" w:hAnsi="Arial" w:cs="Arial"/>
          <w:sz w:val="24"/>
          <w:szCs w:val="24"/>
        </w:rPr>
        <w:t xml:space="preserve"> - </w:t>
      </w:r>
      <w:proofErr w:type="spellStart"/>
      <w:r>
        <w:rPr>
          <w:rFonts w:ascii="Arial" w:hAnsi="Arial" w:cs="Arial"/>
          <w:sz w:val="24"/>
          <w:szCs w:val="24"/>
        </w:rPr>
        <w:t>Cynaliadwyedd</w:t>
      </w:r>
      <w:proofErr w:type="spellEnd"/>
      <w:r>
        <w:rPr>
          <w:rFonts w:ascii="Arial" w:hAnsi="Arial" w:cs="Arial"/>
          <w:sz w:val="24"/>
          <w:szCs w:val="24"/>
        </w:rPr>
        <w:t xml:space="preserve"> a </w:t>
      </w:r>
      <w:proofErr w:type="spellStart"/>
      <w:r>
        <w:rPr>
          <w:rFonts w:ascii="Arial" w:hAnsi="Arial" w:cs="Arial"/>
          <w:sz w:val="24"/>
          <w:szCs w:val="24"/>
        </w:rPr>
        <w:t>Datblygu</w:t>
      </w:r>
      <w:proofErr w:type="spellEnd"/>
    </w:p>
    <w:p w14:paraId="6C56C08A" w14:textId="77777777" w:rsidR="003F5804" w:rsidRDefault="00333947">
      <w:pPr>
        <w:spacing w:after="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Llywodraeth</w:t>
      </w:r>
      <w:proofErr w:type="spellEnd"/>
      <w:r>
        <w:rPr>
          <w:rFonts w:ascii="Arial" w:hAnsi="Arial" w:cs="Arial"/>
          <w:sz w:val="24"/>
          <w:szCs w:val="24"/>
        </w:rPr>
        <w:t xml:space="preserve"> Cymru</w:t>
      </w:r>
    </w:p>
    <w:p w14:paraId="57254E1D" w14:textId="77777777" w:rsidR="003F5804" w:rsidRDefault="00333947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Neuadd y Sir </w:t>
      </w:r>
    </w:p>
    <w:p w14:paraId="4D32A299" w14:textId="77777777" w:rsidR="003F5804" w:rsidRDefault="00333947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Spa Road East </w:t>
      </w:r>
    </w:p>
    <w:p w14:paraId="2A94AF49" w14:textId="77777777" w:rsidR="003F5804" w:rsidRDefault="00333947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Llandrindod </w:t>
      </w:r>
    </w:p>
    <w:p w14:paraId="251545FC" w14:textId="77777777" w:rsidR="003F5804" w:rsidRDefault="00333947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LD1 5LG</w:t>
      </w:r>
    </w:p>
    <w:p w14:paraId="3C2A8C72" w14:textId="77777777" w:rsidR="003F5804" w:rsidRDefault="003F5804">
      <w:pPr>
        <w:spacing w:after="0"/>
        <w:rPr>
          <w:rFonts w:ascii="Arial" w:hAnsi="Arial" w:cs="Arial"/>
          <w:sz w:val="24"/>
          <w:szCs w:val="24"/>
        </w:rPr>
      </w:pPr>
    </w:p>
    <w:p w14:paraId="475AB839" w14:textId="77777777" w:rsidR="003F5804" w:rsidRDefault="003F5804"/>
    <w:tbl>
      <w:tblPr>
        <w:tblW w:w="852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668"/>
        <w:gridCol w:w="854"/>
      </w:tblGrid>
      <w:tr w:rsidR="003F5804" w14:paraId="5E30A1ED" w14:textId="77777777">
        <w:tblPrEx>
          <w:tblCellMar>
            <w:top w:w="0" w:type="dxa"/>
            <w:bottom w:w="0" w:type="dxa"/>
          </w:tblCellMar>
        </w:tblPrEx>
        <w:tc>
          <w:tcPr>
            <w:tcW w:w="766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5A2F21" w14:textId="77777777" w:rsidR="003F5804" w:rsidRDefault="00333947">
            <w:pPr>
              <w:spacing w:line="254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Mae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ymatebion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i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ymgyngoriadau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yn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debygol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o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gael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eu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cyhoeddi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ar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y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rhyngrwyd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neu mewn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adroddiad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Os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byddai’n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well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gennych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inni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gadw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eich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atebion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yn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ddienw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ticiwch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4"/>
                <w:szCs w:val="24"/>
              </w:rPr>
              <w:t>yma</w:t>
            </w:r>
            <w:proofErr w:type="spellEnd"/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: </w:t>
            </w:r>
          </w:p>
          <w:p w14:paraId="64CF0FAE" w14:textId="77777777" w:rsidR="003F5804" w:rsidRDefault="00333947"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lastRenderedPageBreak/>
              <w:t>Cwestiynau am y Cynllun Cymorth Ffrwythau a Llysiau</w:t>
            </w:r>
          </w:p>
          <w:p w14:paraId="76996870" w14:textId="77777777" w:rsidR="003F5804" w:rsidRDefault="00333947"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Cwestiwn 1.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I ba raddau ydych chi'n cytuno neu'n anghytuno â'r </w:t>
            </w:r>
            <w:bookmarkStart w:id="0" w:name="_Hlk190174211"/>
            <w:r>
              <w:rPr>
                <w:rFonts w:ascii="Arial" w:hAnsi="Arial" w:cs="Arial"/>
                <w:sz w:val="24"/>
                <w:szCs w:val="24"/>
                <w:lang w:val="cy-GB"/>
              </w:rPr>
              <w:t>newidiadau arfaethedig a nodir yn yr ymgynghoriad hwn?</w:t>
            </w:r>
          </w:p>
          <w:bookmarkEnd w:id="0"/>
          <w:p w14:paraId="764895E8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Cytuno’n gryf</w:t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  <w:t xml:space="preserve"> </w:t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59ABE3FC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Cytuno           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ab/>
              <w:t xml:space="preserve"> </w:t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  <w:t xml:space="preserve"> </w:t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32561A62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Ddim yn cytuno nac yn anghytuno </w:t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2C3EE14B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Anghytuno     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ab/>
              <w:t xml:space="preserve">   </w:t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  <w:t xml:space="preserve"> </w:t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0355BCDD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Anghytuno’n gryf</w:t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  <w:t xml:space="preserve"> </w:t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0B3B09C2" w14:textId="77777777" w:rsidR="003F5804" w:rsidRDefault="003F5804">
            <w:pPr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72F2160A" w14:textId="77777777" w:rsidR="003F5804" w:rsidRDefault="00333947"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Pam ydych chi'n teimlo fel hyn am y mater hwn?</w:t>
            </w:r>
          </w:p>
          <w:tbl>
            <w:tblPr>
              <w:tblW w:w="7442" w:type="dxa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7442"/>
            </w:tblGrid>
            <w:tr w:rsidR="003F5804" w14:paraId="03A17E4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C44712C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78B6826B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0CB6301F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4460C272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4F105732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40EDF374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</w:tc>
            </w:tr>
          </w:tbl>
          <w:p w14:paraId="65759100" w14:textId="77777777" w:rsidR="003F5804" w:rsidRDefault="003F5804">
            <w:pPr>
              <w:rPr>
                <w:rFonts w:ascii="Arial" w:eastAsia="Times New Roman" w:hAnsi="Arial" w:cs="Arial"/>
                <w:color w:val="FF0000"/>
                <w:sz w:val="24"/>
                <w:szCs w:val="24"/>
              </w:rPr>
            </w:pPr>
          </w:p>
          <w:p w14:paraId="6A48A3D6" w14:textId="77777777" w:rsidR="003F5804" w:rsidRDefault="00333947"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Cwestiwn 2.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Ydych chi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erioed wedi ystyried gwneud cais am y cynllun Cymorth Ffrwythau a Llysiau yng Nghymru?</w:t>
            </w:r>
          </w:p>
          <w:p w14:paraId="7FC225BA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Ydw</w:t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  <w:t xml:space="preserve">        </w:t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  <w:t xml:space="preserve">    </w:t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562E3A5E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Nac ydw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46821445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Dim ateb    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ab/>
              <w:t xml:space="preserve"> </w:t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07507908" w14:textId="77777777" w:rsidR="003F5804" w:rsidRDefault="003F5804">
            <w:pPr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353FD2D7" w14:textId="77777777" w:rsidR="003F5804" w:rsidRDefault="00333947"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Pam wnaethoch/na wnaethoch chi wneud cais am gynllun Llywodraeth Cymru?</w:t>
            </w:r>
          </w:p>
          <w:tbl>
            <w:tblPr>
              <w:tblW w:w="7442" w:type="dxa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7442"/>
            </w:tblGrid>
            <w:tr w:rsidR="003F5804" w14:paraId="0747D36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C885F04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46B1FF49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359B5D7A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245DCF83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3DEEA54A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</w:tc>
            </w:tr>
          </w:tbl>
          <w:p w14:paraId="69864094" w14:textId="77777777" w:rsidR="003F5804" w:rsidRDefault="003F580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E685B02" w14:textId="77777777" w:rsidR="003F5804" w:rsidRDefault="003F580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478557C" w14:textId="77777777" w:rsidR="003F5804" w:rsidRDefault="003F580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7745640" w14:textId="77777777" w:rsidR="003F5804" w:rsidRDefault="00333947"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lastRenderedPageBreak/>
              <w:t xml:space="preserve">Cwestiwn 3.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Ydych chi'n disgwyl i'r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cynigion hyn effeithio ar eich busnes mewn unrhyw ffordd?</w:t>
            </w:r>
          </w:p>
          <w:p w14:paraId="451DDE25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Cytuno’n gryf</w:t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  <w:t xml:space="preserve"> </w:t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25E005E3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Cytuno           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ab/>
              <w:t xml:space="preserve"> </w:t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  <w:t xml:space="preserve"> </w:t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1E4EA424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Ddim yn cytuno nac yn anghytuno </w:t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49FBC847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Anghytuno   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ab/>
              <w:t xml:space="preserve">     </w:t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  <w:t xml:space="preserve"> </w:t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5B3F2568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Anghytuno’n gryf</w:t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  <w:t xml:space="preserve"> </w:t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208AE9EA" w14:textId="77777777" w:rsidR="003F5804" w:rsidRDefault="003F5804">
            <w:pPr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0C3C7567" w14:textId="77777777" w:rsidR="003F5804" w:rsidRDefault="00333947"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Pam ydych chi'n teimlo fel hyn am y mater hwn?</w:t>
            </w:r>
          </w:p>
          <w:tbl>
            <w:tblPr>
              <w:tblW w:w="7442" w:type="dxa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7442"/>
            </w:tblGrid>
            <w:tr w:rsidR="003F5804" w14:paraId="02BD6DE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6709729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2863AFDA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135DFB44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177D149B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348C3AED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</w:tc>
            </w:tr>
          </w:tbl>
          <w:p w14:paraId="382E7F5A" w14:textId="77777777" w:rsidR="003F5804" w:rsidRDefault="003F5804">
            <w:pPr>
              <w:rPr>
                <w:rFonts w:ascii="Arial" w:eastAsia="Times New Roman" w:hAnsi="Arial" w:cs="Arial"/>
                <w:color w:val="FF0000"/>
                <w:sz w:val="24"/>
                <w:szCs w:val="24"/>
              </w:rPr>
            </w:pPr>
          </w:p>
          <w:p w14:paraId="6AD87543" w14:textId="77777777" w:rsidR="003F5804" w:rsidRDefault="00333947"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Cwestiwn 4.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Ydych chi'n disgwyl i'r cynigion hyn effeithio ar eich cymuned?</w:t>
            </w:r>
          </w:p>
          <w:p w14:paraId="0D178CD2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Cytuno’n gryf</w:t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  <w:t xml:space="preserve"> </w:t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5B8202F8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Cytuno            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  <w:t xml:space="preserve"> </w:t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25B8C427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Ddim yn cytuno nac yn anghytuno </w:t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3C49E0C3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Anghytuno      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ab/>
              <w:t xml:space="preserve">  </w:t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  <w:t xml:space="preserve"> </w:t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79407573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Anghytuno’n gryf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  <w:t xml:space="preserve"> </w:t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38E6AA19" w14:textId="77777777" w:rsidR="003F5804" w:rsidRDefault="003F5804">
            <w:pPr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04185B86" w14:textId="77777777" w:rsidR="003F5804" w:rsidRDefault="00333947"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Pam ydych chi'n teimlo fel hyn am y mater hwn?</w:t>
            </w:r>
          </w:p>
          <w:tbl>
            <w:tblPr>
              <w:tblW w:w="7442" w:type="dxa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7442"/>
            </w:tblGrid>
            <w:tr w:rsidR="003F5804" w14:paraId="4E819DE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57BE05F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6C5B7B4B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0C95E3D6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6D523852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064788BF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0155AAAF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</w:tc>
            </w:tr>
          </w:tbl>
          <w:p w14:paraId="5D931503" w14:textId="77777777" w:rsidR="003F5804" w:rsidRDefault="003F580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E99E995" w14:textId="77777777" w:rsidR="003F5804" w:rsidRDefault="003F580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1A2DCA3" w14:textId="77777777" w:rsidR="003F5804" w:rsidRDefault="003F580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FF71514" w14:textId="77777777" w:rsidR="003F5804" w:rsidRDefault="003F580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4F0A57D" w14:textId="77777777" w:rsidR="003F5804" w:rsidRDefault="00333947"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Cwestiwn 5.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Ydych chi'n meddwl y dylai Llywodraeth Cymru gynnig dewis arall i ddisodli’r cynllun hwn?</w:t>
            </w:r>
          </w:p>
          <w:p w14:paraId="5F0984C0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Cytuno’n gryf</w:t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  <w:t xml:space="preserve"> </w:t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0B369983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Cytuno        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ab/>
              <w:t xml:space="preserve">  </w:t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  <w:t xml:space="preserve"> </w:t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48ABEF4F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Ddim yn cytuno nac yn anghytuno </w:t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070896CC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Anghytuno     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ab/>
              <w:t xml:space="preserve">   </w:t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  <w:t xml:space="preserve"> </w:t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6F8DD591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Anghytuno’n gryf</w:t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2F470421" w14:textId="77777777" w:rsidR="003F5804" w:rsidRDefault="003F5804">
            <w:pPr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5276218E" w14:textId="77777777" w:rsidR="003F5804" w:rsidRDefault="00333947"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Pa gynllun ydych chi'n </w:t>
            </w: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meddwl a fyddai'n fwyaf buddiol i'r sector?</w:t>
            </w:r>
          </w:p>
          <w:tbl>
            <w:tblPr>
              <w:tblW w:w="7442" w:type="dxa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7442"/>
            </w:tblGrid>
            <w:tr w:rsidR="003F5804" w14:paraId="0498F0D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8F22DF0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1DD91280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2BA788D3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5538D5B3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006B2613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29A0458D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</w:tc>
            </w:tr>
          </w:tbl>
          <w:p w14:paraId="7A5D2DEE" w14:textId="77777777" w:rsidR="003F5804" w:rsidRDefault="003F5804">
            <w:pPr>
              <w:rPr>
                <w:rFonts w:ascii="Arial" w:eastAsia="Times New Roman" w:hAnsi="Arial" w:cs="Arial"/>
                <w:color w:val="FF0000"/>
                <w:sz w:val="24"/>
                <w:szCs w:val="24"/>
              </w:rPr>
            </w:pPr>
          </w:p>
          <w:p w14:paraId="63B7EB46" w14:textId="77777777" w:rsidR="003F5804" w:rsidRDefault="00333947">
            <w:pPr>
              <w:spacing w:after="0" w:line="240" w:lineRule="auto"/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val="cy-GB"/>
              </w:rPr>
              <w:t>Cwestiwn 6.</w:t>
            </w:r>
            <w:r>
              <w:rPr>
                <w:rFonts w:ascii="Arial" w:hAnsi="Arial" w:cs="Arial"/>
                <w:bCs/>
                <w:color w:val="000000"/>
                <w:sz w:val="24"/>
                <w:szCs w:val="24"/>
                <w:shd w:val="clear" w:color="auto" w:fill="FFFFFF"/>
                <w:lang w:val="cy-GB"/>
              </w:rPr>
              <w:t xml:space="preserve"> </w:t>
            </w:r>
            <w:r>
              <w:rPr>
                <w:rFonts w:ascii="Arial" w:eastAsia="Times New Roman" w:hAnsi="Arial" w:cs="Arial"/>
                <w:sz w:val="24"/>
                <w:szCs w:val="24"/>
                <w:lang w:val="cy-GB"/>
              </w:rPr>
              <w:t xml:space="preserve">Hoffem glywed eich barn am effeithiau'r cynigion ar y Gymraeg, yn benodol ar gyfleoedd i bobl ddefnyddio’r Gymraeg ac ar beidio trin y Gymraeg yn llai ffafriol na’r Saesneg. Beth </w:t>
            </w:r>
            <w:r>
              <w:rPr>
                <w:rFonts w:ascii="Arial" w:eastAsia="Times New Roman" w:hAnsi="Arial" w:cs="Arial"/>
                <w:sz w:val="24"/>
                <w:szCs w:val="24"/>
                <w:lang w:val="cy-GB"/>
              </w:rPr>
              <w:t>fyddai’r effeithiau, yn eich barn chi? Sut y gellid cynyddu’r effeithiau cadarnhaol, neu liniaru’r effeithiau negyddol?</w:t>
            </w:r>
          </w:p>
          <w:p w14:paraId="21C9BC91" w14:textId="77777777" w:rsidR="003F5804" w:rsidRDefault="003F58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y-GB"/>
              </w:rPr>
            </w:pPr>
          </w:p>
          <w:tbl>
            <w:tblPr>
              <w:tblW w:w="7442" w:type="dxa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7442"/>
            </w:tblGrid>
            <w:tr w:rsidR="003F5804" w14:paraId="6D45F21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353BBE0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4E5B58DD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216D03FB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6E3E8B06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70685306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</w:tc>
            </w:tr>
          </w:tbl>
          <w:p w14:paraId="2F65E96D" w14:textId="77777777" w:rsidR="003F5804" w:rsidRDefault="003F5804">
            <w:pPr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  <w:lang w:val="cy-GB"/>
              </w:rPr>
            </w:pPr>
          </w:p>
          <w:p w14:paraId="73B8B88F" w14:textId="77777777" w:rsidR="003F5804" w:rsidRDefault="003F5804">
            <w:pPr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  <w:lang w:val="cy-GB"/>
              </w:rPr>
            </w:pPr>
          </w:p>
          <w:p w14:paraId="108D4E79" w14:textId="77777777" w:rsidR="003F5804" w:rsidRDefault="003F5804">
            <w:pPr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  <w:lang w:val="cy-GB"/>
              </w:rPr>
            </w:pPr>
          </w:p>
          <w:p w14:paraId="180829A3" w14:textId="77777777" w:rsidR="003F5804" w:rsidRDefault="003F5804">
            <w:pPr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  <w:lang w:val="cy-GB"/>
              </w:rPr>
            </w:pPr>
          </w:p>
          <w:p w14:paraId="0C32161A" w14:textId="77777777" w:rsidR="003F5804" w:rsidRDefault="003F5804">
            <w:pPr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  <w:lang w:val="cy-GB"/>
              </w:rPr>
            </w:pPr>
          </w:p>
          <w:p w14:paraId="7886ACA6" w14:textId="77777777" w:rsidR="003F5804" w:rsidRDefault="003F5804">
            <w:pPr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  <w:lang w:val="cy-GB"/>
              </w:rPr>
            </w:pPr>
          </w:p>
          <w:p w14:paraId="619A47E6" w14:textId="77777777" w:rsidR="003F5804" w:rsidRDefault="003F5804">
            <w:pPr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  <w:lang w:val="cy-GB"/>
              </w:rPr>
            </w:pPr>
          </w:p>
          <w:p w14:paraId="76C53C76" w14:textId="77777777" w:rsidR="003F5804" w:rsidRDefault="00333947">
            <w:pPr>
              <w:spacing w:after="0" w:line="240" w:lineRule="auto"/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cy-GB"/>
              </w:rPr>
              <w:t xml:space="preserve">Cwestiwn 7.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Esboniwch hefyd sut rydych chi'n credu y gellid llunio neu newid y cynigion er mwyn cael effeithiau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cadarnhaol neu fwy o effeithiau cadarnhaol ar gyfleoedd i bobl ddefnyddio’r Gymraeg ac o ran peidio â thrin y Gymraeg yn llai ffafriol na’r Saesneg, heb unrhyw effeithiau andwyol ar gyfleoedd i bobl ddefnyddio'r Gymraeg ac o ran peidio â thrin yr iaith Gymraeg yn llai ffafriol na'r Saesneg.</w:t>
            </w:r>
          </w:p>
          <w:p w14:paraId="07AD6904" w14:textId="77777777" w:rsidR="003F5804" w:rsidRDefault="003F5804">
            <w:pPr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  <w:lang w:val="cy-GB"/>
              </w:rPr>
            </w:pPr>
          </w:p>
          <w:tbl>
            <w:tblPr>
              <w:tblW w:w="7442" w:type="dxa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7442"/>
            </w:tblGrid>
            <w:tr w:rsidR="003F5804" w14:paraId="5A604D9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2A27288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4D108819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0E4205DF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15E7E6E0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7C90CEF3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</w:tc>
            </w:tr>
          </w:tbl>
          <w:p w14:paraId="3B8D89E0" w14:textId="77777777" w:rsidR="003F5804" w:rsidRDefault="003F5804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FEF1F0E" w14:textId="77777777" w:rsidR="003F5804" w:rsidRDefault="00333947">
            <w:pPr>
              <w:widowControl w:val="0"/>
              <w:autoSpaceDE w:val="0"/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Cwestiwn 8: </w:t>
            </w:r>
            <w:r>
              <w:rPr>
                <w:rFonts w:ascii="Arial" w:hAnsi="Arial" w:cs="Arial"/>
                <w:bCs/>
                <w:sz w:val="24"/>
                <w:szCs w:val="24"/>
                <w:lang w:val="cy-GB"/>
              </w:rPr>
              <w:t>Rydym wedi gofyn nifer o gwestiynau penodol. Os oes gennych unrhyw faterion cysylltiedig nad ydym wedi mynd i’r afael â nhw’n benodol, defnyddiwch y gofod hwn i roi gwybod amdanynt.</w:t>
            </w:r>
          </w:p>
          <w:tbl>
            <w:tblPr>
              <w:tblW w:w="7442" w:type="dxa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7442"/>
            </w:tblGrid>
            <w:tr w:rsidR="003F5804" w14:paraId="085E8A5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3873D44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06464A19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5195663D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6B802519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2E1C2259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</w:tc>
            </w:tr>
          </w:tbl>
          <w:p w14:paraId="2DED4B66" w14:textId="77777777" w:rsidR="003F5804" w:rsidRDefault="003F5804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3725935" w14:textId="77777777" w:rsidR="003F5804" w:rsidRDefault="003F5804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4D4EEDD" w14:textId="77777777" w:rsidR="003F5804" w:rsidRDefault="003F5804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7DC7F5D" w14:textId="77777777" w:rsidR="003F5804" w:rsidRDefault="003F5804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10EB58E" w14:textId="77777777" w:rsidR="003F5804" w:rsidRDefault="003F5804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C57C6DB" w14:textId="77777777" w:rsidR="003F5804" w:rsidRDefault="003F5804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E7470DC" w14:textId="77777777" w:rsidR="003F5804" w:rsidRDefault="003F5804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41A95B2" w14:textId="77777777" w:rsidR="003F5804" w:rsidRDefault="003F5804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AED8531" w14:textId="77777777" w:rsidR="003F5804" w:rsidRDefault="003F5804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51B4CC4" w14:textId="77777777" w:rsidR="003F5804" w:rsidRDefault="003F5804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35CDC3D" w14:textId="77777777" w:rsidR="003F5804" w:rsidRDefault="003F5804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C79CC40" w14:textId="77777777" w:rsidR="003F5804" w:rsidRDefault="003F5804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79DA704" w14:textId="77777777" w:rsidR="003F5804" w:rsidRDefault="00333947">
            <w:pP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Ymyrraeth Gyhoeddus a Chymorth Storio Preifat</w:t>
            </w:r>
          </w:p>
          <w:p w14:paraId="161D105C" w14:textId="77777777" w:rsidR="003F5804" w:rsidRDefault="003F580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4094CF8" w14:textId="77777777" w:rsidR="003F5804" w:rsidRDefault="00333947"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Cwestiwn 1. </w:t>
            </w:r>
            <w:bookmarkStart w:id="1" w:name="_Hlk195797195"/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I ba raddau ydych chi'n cytuno neu'n anghytuno â'r newidiadau arfaethedig a nodir yn yr ymgynghoriad hwn? </w:t>
            </w:r>
            <w:bookmarkEnd w:id="1"/>
          </w:p>
          <w:p w14:paraId="23DAC519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Cytuno’n gryf</w:t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  <w:t xml:space="preserve">  </w:t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  <w:t xml:space="preserve"> </w:t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1AC8256E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Cytuno            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ab/>
              <w:t xml:space="preserve"> </w:t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  <w:t xml:space="preserve"> </w:t>
            </w:r>
            <w:r>
              <w:rPr>
                <w:rFonts w:ascii="MS Gothic" w:eastAsia="MS Gothic" w:hAnsi="MS Gothic" w:cs="Arial"/>
                <w:sz w:val="24"/>
                <w:szCs w:val="24"/>
              </w:rPr>
              <w:t>☐</w:t>
            </w:r>
          </w:p>
          <w:p w14:paraId="0B509C2B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Ddim yn cytuno nac yn anghytuno </w:t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2E83E1BB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Anghytuno        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  <w:t xml:space="preserve"> </w:t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1477A10C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Anghytuno’n gryf</w:t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  <w:t xml:space="preserve"> </w:t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4C6A023B" w14:textId="77777777" w:rsidR="003F5804" w:rsidRDefault="003F5804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14:paraId="19E4661B" w14:textId="77777777" w:rsidR="003F5804" w:rsidRDefault="003F5804">
            <w:pPr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6A2DD706" w14:textId="77777777" w:rsidR="003F5804" w:rsidRDefault="00333947"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Pam ydych chi'n teimlo fel hyn am y mater hwn?</w:t>
            </w:r>
          </w:p>
          <w:tbl>
            <w:tblPr>
              <w:tblW w:w="7442" w:type="dxa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7442"/>
            </w:tblGrid>
            <w:tr w:rsidR="003F5804" w14:paraId="08AF068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B9EEA60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1A9265FB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7D5F0075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40A18423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0F570178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17E00867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</w:tc>
            </w:tr>
          </w:tbl>
          <w:p w14:paraId="3D9B0C5D" w14:textId="77777777" w:rsidR="003F5804" w:rsidRDefault="003F5804">
            <w:pPr>
              <w:rPr>
                <w:rFonts w:ascii="Arial" w:eastAsia="Times New Roman" w:hAnsi="Arial" w:cs="Arial"/>
                <w:color w:val="FF0000"/>
                <w:sz w:val="24"/>
                <w:szCs w:val="24"/>
              </w:rPr>
            </w:pPr>
          </w:p>
          <w:p w14:paraId="00362E05" w14:textId="77777777" w:rsidR="003F5804" w:rsidRDefault="00333947"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Cwestiwn 2.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Ydych chi erioed wedi ystyried gwneud cais am Gynlluniau Cymorth Ymyrraeth Gyhoeddus neu Storio Preifat yng Nghymru?</w:t>
            </w:r>
          </w:p>
          <w:p w14:paraId="39902E50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Ydw</w:t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           </w:t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6B4D8B41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Nac ydw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ab/>
              <w:t xml:space="preserve"> </w:t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18E41CD3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Dim ateb     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023286D3" w14:textId="77777777" w:rsidR="003F5804" w:rsidRDefault="003F5804">
            <w:pPr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676AFAA8" w14:textId="77777777" w:rsidR="003F5804" w:rsidRDefault="00333947"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Pam wnaethoch/na wnaethoch chi wneud cais am gynllun Llywodraeth Cymru?</w:t>
            </w:r>
          </w:p>
          <w:tbl>
            <w:tblPr>
              <w:tblW w:w="7442" w:type="dxa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7442"/>
            </w:tblGrid>
            <w:tr w:rsidR="003F5804" w14:paraId="6C7D567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E1EED1B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537AE8C5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2D409DBE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22F04323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764C69A2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</w:tc>
            </w:tr>
          </w:tbl>
          <w:p w14:paraId="1F6B4C15" w14:textId="77777777" w:rsidR="003F5804" w:rsidRDefault="003F580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252794C" w14:textId="77777777" w:rsidR="003F5804" w:rsidRDefault="00333947"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Cwestiwn 3.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Ydych chi'n disgwyl i'r cynigion hyn effeithio ar eich busnes mewn unrhyw ffordd?</w:t>
            </w:r>
          </w:p>
          <w:p w14:paraId="6104573D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Cytuno’n gryf</w:t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  <w:t xml:space="preserve"> </w:t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7E939819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Cytuno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   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ab/>
              <w:t xml:space="preserve">       </w:t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  <w:t xml:space="preserve"> </w:t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7F3EE838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Ddim yn cytuno nac yn anghytuno </w:t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2B5FB756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Anghytuno     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ab/>
              <w:t xml:space="preserve">   </w:t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  <w:t xml:space="preserve"> </w:t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120935FD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Anghytuno’n gryf</w:t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  <w:t xml:space="preserve"> </w:t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0668D2ED" w14:textId="77777777" w:rsidR="003F5804" w:rsidRDefault="003F5804">
            <w:pPr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7E70816C" w14:textId="77777777" w:rsidR="003F5804" w:rsidRDefault="00333947"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Pam ydych chi'n teimlo fel hyn am y mater hwn?</w:t>
            </w:r>
          </w:p>
          <w:tbl>
            <w:tblPr>
              <w:tblW w:w="7442" w:type="dxa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7442"/>
            </w:tblGrid>
            <w:tr w:rsidR="003F5804" w14:paraId="6D4C9F4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D21F655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5AF3FC82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5D2AFB10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54EE8DF8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5EC95848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</w:tc>
            </w:tr>
          </w:tbl>
          <w:p w14:paraId="2F87D19F" w14:textId="77777777" w:rsidR="003F5804" w:rsidRDefault="003F5804">
            <w:pPr>
              <w:rPr>
                <w:rFonts w:ascii="Arial" w:eastAsia="Times New Roman" w:hAnsi="Arial" w:cs="Arial"/>
                <w:color w:val="FF0000"/>
                <w:sz w:val="24"/>
                <w:szCs w:val="24"/>
              </w:rPr>
            </w:pPr>
          </w:p>
          <w:p w14:paraId="08817E6E" w14:textId="77777777" w:rsidR="003F5804" w:rsidRDefault="00333947"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Cwestiwn 4.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Ydych chi'n disgwyl i'r cynigion hyn effeithio ar eich cymuned?</w:t>
            </w:r>
          </w:p>
          <w:p w14:paraId="6ADC083E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Cytuno’n gryf</w:t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  <w:t xml:space="preserve"> </w:t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16351AE7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Cytuno             </w:t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  <w:t xml:space="preserve"> </w:t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0E55C472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Ddim yn cytuno nac yn anghytuno </w:t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0B5E098E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Anghytuno        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  <w:t xml:space="preserve"> </w:t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31A152A5" w14:textId="77777777" w:rsidR="003F5804" w:rsidRDefault="00333947">
            <w:pPr>
              <w:pStyle w:val="ListParagraph"/>
              <w:numPr>
                <w:ilvl w:val="0"/>
                <w:numId w:val="1"/>
              </w:numPr>
              <w:spacing w:after="0"/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Anghytuno’n gryf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</w:r>
            <w:r>
              <w:rPr>
                <w:rFonts w:ascii="Arial" w:eastAsia="MS Gothic" w:hAnsi="Arial" w:cs="Arial"/>
                <w:sz w:val="24"/>
                <w:szCs w:val="24"/>
                <w:lang w:val="cy-GB"/>
              </w:rPr>
              <w:tab/>
              <w:t xml:space="preserve"> </w:t>
            </w:r>
            <w:r>
              <w:rPr>
                <w:rFonts w:ascii="Segoe UI Symbol" w:eastAsia="MS Gothic" w:hAnsi="Segoe UI Symbol" w:cs="Segoe UI Symbol"/>
                <w:sz w:val="24"/>
                <w:szCs w:val="24"/>
                <w:lang w:val="cy-GB"/>
              </w:rPr>
              <w:t>☐</w:t>
            </w:r>
          </w:p>
          <w:p w14:paraId="14EC576A" w14:textId="77777777" w:rsidR="003F5804" w:rsidRDefault="003F5804">
            <w:pPr>
              <w:rPr>
                <w:rFonts w:ascii="Arial" w:eastAsia="Times New Roman" w:hAnsi="Arial" w:cs="Arial"/>
                <w:b/>
                <w:sz w:val="24"/>
                <w:szCs w:val="24"/>
              </w:rPr>
            </w:pPr>
          </w:p>
          <w:p w14:paraId="49E23E52" w14:textId="77777777" w:rsidR="003F5804" w:rsidRDefault="00333947">
            <w:r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Pam ydych chi'n teimlo fel hyn am y mater hwn?</w:t>
            </w:r>
          </w:p>
          <w:tbl>
            <w:tblPr>
              <w:tblW w:w="7442" w:type="dxa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7442"/>
            </w:tblGrid>
            <w:tr w:rsidR="003F5804" w14:paraId="36613CD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77DAE34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7B90AF45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78A0D49C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4D097043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7E24A376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5E9FE000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</w:tc>
            </w:tr>
          </w:tbl>
          <w:p w14:paraId="4B67B99B" w14:textId="77777777" w:rsidR="003F5804" w:rsidRDefault="003F5804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5483D4F" w14:textId="77777777" w:rsidR="003F5804" w:rsidRDefault="00333947">
            <w:pPr>
              <w:spacing w:after="0" w:line="240" w:lineRule="auto"/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val="cy-GB"/>
              </w:rPr>
              <w:t>Cwestiwn 5.</w:t>
            </w:r>
            <w:r>
              <w:rPr>
                <w:rFonts w:ascii="Arial" w:hAnsi="Arial" w:cs="Arial"/>
                <w:bCs/>
                <w:color w:val="000000"/>
                <w:sz w:val="24"/>
                <w:szCs w:val="24"/>
                <w:shd w:val="clear" w:color="auto" w:fill="FFFFFF"/>
                <w:lang w:val="cy-GB"/>
              </w:rPr>
              <w:t xml:space="preserve"> </w:t>
            </w:r>
            <w:r>
              <w:rPr>
                <w:rFonts w:ascii="Arial" w:eastAsia="Times New Roman" w:hAnsi="Arial" w:cs="Arial"/>
                <w:sz w:val="24"/>
                <w:szCs w:val="24"/>
                <w:lang w:val="cy-GB"/>
              </w:rPr>
              <w:t xml:space="preserve">Hoffem glywed eich barn am effeithiau'r cynigion ar y Gymraeg, yn benodol ar </w:t>
            </w:r>
            <w:r>
              <w:rPr>
                <w:rFonts w:ascii="Arial" w:eastAsia="Times New Roman" w:hAnsi="Arial" w:cs="Arial"/>
                <w:sz w:val="24"/>
                <w:szCs w:val="24"/>
                <w:lang w:val="cy-GB"/>
              </w:rPr>
              <w:t xml:space="preserve">gyfleoedd i bobl ddefnyddio’r Gymraeg ac ar </w:t>
            </w:r>
            <w:r>
              <w:rPr>
                <w:rFonts w:ascii="Arial" w:eastAsia="Times New Roman" w:hAnsi="Arial" w:cs="Arial"/>
                <w:sz w:val="24"/>
                <w:szCs w:val="24"/>
                <w:lang w:val="cy-GB"/>
              </w:rPr>
              <w:lastRenderedPageBreak/>
              <w:t>beidio trin y Gymraeg yn llai ffafriol na’r Saesneg. Beth fyddai’r effeithiau, yn eich barn chi? Sut y gellid cynyddu’r effeithiau cadarnhaol, neu liniaru’r effeithiau negyddol?</w:t>
            </w:r>
          </w:p>
          <w:p w14:paraId="1F64DCEA" w14:textId="77777777" w:rsidR="003F5804" w:rsidRDefault="003F580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cy-GB"/>
              </w:rPr>
            </w:pPr>
          </w:p>
          <w:tbl>
            <w:tblPr>
              <w:tblW w:w="7442" w:type="dxa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7442"/>
            </w:tblGrid>
            <w:tr w:rsidR="003F5804" w14:paraId="535CCE1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B7BAEFB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52F4D94E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16416493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65BC09B5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79CD4855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</w:tc>
            </w:tr>
          </w:tbl>
          <w:p w14:paraId="2A5AB001" w14:textId="77777777" w:rsidR="003F5804" w:rsidRDefault="003F5804">
            <w:pPr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  <w:lang w:val="cy-GB"/>
              </w:rPr>
            </w:pPr>
          </w:p>
          <w:p w14:paraId="741EEEED" w14:textId="77777777" w:rsidR="003F5804" w:rsidRDefault="00333947">
            <w:pPr>
              <w:spacing w:after="0" w:line="240" w:lineRule="auto"/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val="cy-GB"/>
              </w:rPr>
              <w:t xml:space="preserve">Cwestiwn 6.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Esboniwch hefyd sut rydych chi'n credu y gellid llunio neu newid y cynigion er mwyn cael effeithiau cadarnhaol neu fwy o effeithiau cadarnhaol ar gyfleoedd i bobl ddefnyddio’r Gymraeg ac o ran peidio â thrin y Gymraeg yn llai ffafriol na’r Saesneg, heb unrhyw effeithiau andwyol ar gyfleoedd i bobl ddefnyddio'r Gymraeg ac o ran peidio â thrin yr iaith Gymraeg yn llai ffafriol na'r Saesneg.</w:t>
            </w:r>
          </w:p>
          <w:p w14:paraId="61C0EEC2" w14:textId="77777777" w:rsidR="003F5804" w:rsidRDefault="003F5804">
            <w:pPr>
              <w:rPr>
                <w:rFonts w:ascii="Arial" w:hAnsi="Arial" w:cs="Arial"/>
                <w:color w:val="000000"/>
                <w:sz w:val="24"/>
                <w:szCs w:val="24"/>
                <w:shd w:val="clear" w:color="auto" w:fill="FFFFFF"/>
                <w:lang w:val="cy-GB"/>
              </w:rPr>
            </w:pPr>
          </w:p>
          <w:tbl>
            <w:tblPr>
              <w:tblW w:w="7442" w:type="dxa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7442"/>
            </w:tblGrid>
            <w:tr w:rsidR="003F5804" w14:paraId="153C1EC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7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19481A3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793E1909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5E5371C4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42406403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3B49B1F0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</w:tc>
            </w:tr>
          </w:tbl>
          <w:p w14:paraId="3E7582EC" w14:textId="77777777" w:rsidR="003F5804" w:rsidRDefault="003F5804">
            <w:pPr>
              <w:rPr>
                <w:rFonts w:ascii="Arial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val="cy-GB"/>
              </w:rPr>
            </w:pPr>
          </w:p>
          <w:p w14:paraId="3D2C6E47" w14:textId="77777777" w:rsidR="003F5804" w:rsidRDefault="00333947"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shd w:val="clear" w:color="auto" w:fill="FFFFFF"/>
                <w:lang w:val="cy-GB"/>
              </w:rPr>
              <w:t>Cwestiwn 7.</w:t>
            </w:r>
            <w:r>
              <w:rPr>
                <w:rFonts w:ascii="Arial" w:hAnsi="Arial" w:cs="Arial"/>
                <w:bCs/>
                <w:color w:val="000000"/>
                <w:sz w:val="24"/>
                <w:szCs w:val="24"/>
                <w:shd w:val="clear" w:color="auto" w:fill="FFFFFF"/>
                <w:lang w:val="cy-GB"/>
              </w:rPr>
              <w:t xml:space="preserve"> Rydym wedi gofyn nifer o gwestiynau penodol. Os oes gennych unrhyw faterion cysylltiedig nad ydym wedi mynd i’r afael â nhw’n benodol, defnyddiwch y gofod hwn i roi gwybod amdanynt.</w:t>
            </w:r>
          </w:p>
          <w:p w14:paraId="6C8F6BC3" w14:textId="77777777" w:rsidR="003F5804" w:rsidRDefault="003F5804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tbl>
            <w:tblPr>
              <w:tblW w:w="7442" w:type="dxa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7442"/>
            </w:tblGrid>
            <w:tr w:rsidR="003F5804" w14:paraId="0A10FA38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val="1617"/>
              </w:trPr>
              <w:tc>
                <w:tcPr>
                  <w:tcW w:w="744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5260D1A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2FD182A0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138D0859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2485F81B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  <w:p w14:paraId="428BD902" w14:textId="77777777" w:rsidR="003F5804" w:rsidRDefault="003F5804">
                  <w:pPr>
                    <w:spacing w:line="254" w:lineRule="auto"/>
                    <w:rPr>
                      <w:rFonts w:ascii="Arial" w:hAnsi="Arial" w:cs="Arial"/>
                      <w:b/>
                      <w:color w:val="FF0000"/>
                      <w:sz w:val="24"/>
                      <w:szCs w:val="24"/>
                    </w:rPr>
                  </w:pPr>
                </w:p>
              </w:tc>
            </w:tr>
          </w:tbl>
          <w:p w14:paraId="485BFDAD" w14:textId="77777777" w:rsidR="003F5804" w:rsidRDefault="003F5804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C1FACB1" w14:textId="77777777" w:rsidR="003F5804" w:rsidRDefault="003F5804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630C9C9" w14:textId="77777777" w:rsidR="003F5804" w:rsidRDefault="003F5804">
            <w:pPr>
              <w:spacing w:after="240"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B9E270" w14:textId="77777777" w:rsidR="003F5804" w:rsidRDefault="00333947">
            <w:pPr>
              <w:spacing w:line="254" w:lineRule="auto"/>
            </w:pPr>
            <w:r>
              <w:rPr>
                <w:rFonts w:ascii="Segoe UI Symbol" w:eastAsia="MS Gothic" w:hAnsi="Segoe UI Symbol" w:cs="Segoe UI Symbol"/>
                <w:sz w:val="24"/>
                <w:szCs w:val="24"/>
                <w:lang w:val="en-US"/>
              </w:rPr>
              <w:lastRenderedPageBreak/>
              <w:t>☐</w:t>
            </w:r>
          </w:p>
        </w:tc>
      </w:tr>
    </w:tbl>
    <w:p w14:paraId="0AC0E6A1" w14:textId="77777777" w:rsidR="003F5804" w:rsidRDefault="00333947">
      <w:pPr>
        <w:rPr>
          <w:rFonts w:ascii="Arial" w:hAnsi="Arial" w:cs="Arial"/>
          <w:sz w:val="24"/>
          <w:szCs w:val="24"/>
          <w:lang w:val="cy-GB" w:eastAsia="cy-GB"/>
        </w:rPr>
      </w:pPr>
      <w:r>
        <w:rPr>
          <w:rFonts w:ascii="Arial" w:hAnsi="Arial" w:cs="Arial"/>
          <w:sz w:val="24"/>
          <w:szCs w:val="24"/>
          <w:lang w:val="cy-GB" w:eastAsia="cy-GB"/>
        </w:rPr>
        <w:lastRenderedPageBreak/>
        <w:t>Ydych chi'n byw yng Nghymru?</w:t>
      </w:r>
    </w:p>
    <w:p w14:paraId="255C66B0" w14:textId="77777777" w:rsidR="003F5804" w:rsidRDefault="00333947">
      <w:pPr>
        <w:pStyle w:val="ListParagraph"/>
        <w:numPr>
          <w:ilvl w:val="0"/>
          <w:numId w:val="1"/>
        </w:numPr>
        <w:spacing w:after="0"/>
      </w:pPr>
      <w:r>
        <w:rPr>
          <w:rFonts w:ascii="Arial" w:hAnsi="Arial" w:cs="Arial"/>
          <w:sz w:val="24"/>
          <w:szCs w:val="24"/>
          <w:lang w:val="cy-GB"/>
        </w:rPr>
        <w:t>Ydw</w:t>
      </w:r>
      <w:r>
        <w:rPr>
          <w:rFonts w:ascii="Arial" w:eastAsia="MS Gothic" w:hAnsi="Arial" w:cs="Arial"/>
          <w:sz w:val="24"/>
          <w:szCs w:val="24"/>
          <w:lang w:val="cy-GB"/>
        </w:rPr>
        <w:tab/>
        <w:t xml:space="preserve">            </w:t>
      </w:r>
      <w:r>
        <w:rPr>
          <w:rFonts w:ascii="Arial" w:eastAsia="MS Gothic" w:hAnsi="Arial" w:cs="Arial"/>
          <w:sz w:val="24"/>
          <w:szCs w:val="24"/>
          <w:lang w:val="cy-GB"/>
        </w:rPr>
        <w:tab/>
      </w:r>
      <w:r>
        <w:rPr>
          <w:rFonts w:ascii="Segoe UI Symbol" w:eastAsia="MS Gothic" w:hAnsi="Segoe UI Symbol" w:cs="Segoe UI Symbol"/>
          <w:sz w:val="24"/>
          <w:szCs w:val="24"/>
          <w:lang w:val="cy-GB"/>
        </w:rPr>
        <w:t>☐</w:t>
      </w:r>
    </w:p>
    <w:p w14:paraId="64DC2A41" w14:textId="77777777" w:rsidR="003F5804" w:rsidRDefault="00333947">
      <w:pPr>
        <w:pStyle w:val="ListParagraph"/>
        <w:numPr>
          <w:ilvl w:val="0"/>
          <w:numId w:val="1"/>
        </w:numPr>
        <w:spacing w:after="0"/>
      </w:pPr>
      <w:r>
        <w:rPr>
          <w:rFonts w:ascii="Arial" w:hAnsi="Arial" w:cs="Arial"/>
          <w:sz w:val="24"/>
          <w:szCs w:val="24"/>
          <w:lang w:val="cy-GB"/>
        </w:rPr>
        <w:t>Nac ydw</w:t>
      </w:r>
      <w:r>
        <w:rPr>
          <w:rFonts w:ascii="Arial" w:hAnsi="Arial" w:cs="Arial"/>
          <w:sz w:val="24"/>
          <w:szCs w:val="24"/>
          <w:lang w:val="cy-GB"/>
        </w:rPr>
        <w:tab/>
        <w:t xml:space="preserve"> </w:t>
      </w:r>
      <w:r>
        <w:rPr>
          <w:rFonts w:ascii="Arial" w:eastAsia="MS Gothic" w:hAnsi="Arial" w:cs="Arial"/>
          <w:sz w:val="24"/>
          <w:szCs w:val="24"/>
          <w:lang w:val="cy-GB"/>
        </w:rPr>
        <w:tab/>
      </w:r>
      <w:r>
        <w:rPr>
          <w:rFonts w:ascii="Segoe UI Symbol" w:eastAsia="MS Gothic" w:hAnsi="Segoe UI Symbol" w:cs="Segoe UI Symbol"/>
          <w:sz w:val="24"/>
          <w:szCs w:val="24"/>
          <w:lang w:val="cy-GB"/>
        </w:rPr>
        <w:t>☐</w:t>
      </w:r>
    </w:p>
    <w:p w14:paraId="6D4DE1EB" w14:textId="77777777" w:rsidR="003F5804" w:rsidRDefault="00333947">
      <w:pPr>
        <w:pStyle w:val="ListParagraph"/>
        <w:numPr>
          <w:ilvl w:val="0"/>
          <w:numId w:val="1"/>
        </w:numPr>
        <w:spacing w:after="0"/>
      </w:pPr>
      <w:r>
        <w:rPr>
          <w:rFonts w:ascii="Arial" w:hAnsi="Arial" w:cs="Arial"/>
          <w:sz w:val="24"/>
          <w:szCs w:val="24"/>
          <w:lang w:val="cy-GB"/>
        </w:rPr>
        <w:t xml:space="preserve">Dim ateb      </w:t>
      </w:r>
      <w:r>
        <w:rPr>
          <w:rFonts w:ascii="Arial" w:eastAsia="MS Gothic" w:hAnsi="Arial" w:cs="Arial"/>
          <w:sz w:val="24"/>
          <w:szCs w:val="24"/>
          <w:lang w:val="cy-GB"/>
        </w:rPr>
        <w:tab/>
      </w:r>
      <w:r>
        <w:rPr>
          <w:rFonts w:ascii="Arial" w:eastAsia="MS Gothic" w:hAnsi="Arial" w:cs="Arial"/>
          <w:sz w:val="24"/>
          <w:szCs w:val="24"/>
          <w:lang w:val="cy-GB"/>
        </w:rPr>
        <w:tab/>
      </w:r>
      <w:r>
        <w:rPr>
          <w:rFonts w:ascii="Segoe UI Symbol" w:eastAsia="MS Gothic" w:hAnsi="Segoe UI Symbol" w:cs="Segoe UI Symbol"/>
          <w:sz w:val="24"/>
          <w:szCs w:val="24"/>
          <w:lang w:val="cy-GB"/>
        </w:rPr>
        <w:t>☐</w:t>
      </w:r>
    </w:p>
    <w:p w14:paraId="5FE0DA32" w14:textId="77777777" w:rsidR="003F5804" w:rsidRDefault="003F5804">
      <w:pPr>
        <w:rPr>
          <w:rFonts w:ascii="Arial" w:hAnsi="Arial" w:cs="Arial"/>
          <w:sz w:val="24"/>
          <w:szCs w:val="24"/>
          <w:lang w:val="cy-GB"/>
        </w:rPr>
      </w:pPr>
    </w:p>
    <w:p w14:paraId="501FAAAC" w14:textId="77777777" w:rsidR="003F5804" w:rsidRDefault="003F5804">
      <w:pPr>
        <w:rPr>
          <w:rFonts w:ascii="Arial" w:hAnsi="Arial" w:cs="Arial"/>
          <w:sz w:val="24"/>
          <w:szCs w:val="24"/>
          <w:lang w:val="cy-GB"/>
        </w:rPr>
      </w:pPr>
    </w:p>
    <w:p w14:paraId="69E361A6" w14:textId="77777777" w:rsidR="003F5804" w:rsidRDefault="00333947">
      <w:pPr>
        <w:rPr>
          <w:rFonts w:ascii="Arial" w:hAnsi="Arial" w:cs="Arial"/>
          <w:sz w:val="24"/>
          <w:szCs w:val="24"/>
          <w:lang w:val="cy-GB" w:eastAsia="cy-GB"/>
        </w:rPr>
      </w:pPr>
      <w:r>
        <w:rPr>
          <w:rFonts w:ascii="Arial" w:hAnsi="Arial" w:cs="Arial"/>
          <w:sz w:val="24"/>
          <w:szCs w:val="24"/>
          <w:lang w:val="cy-GB" w:eastAsia="cy-GB"/>
        </w:rPr>
        <w:t>Oes gennych chi fudd busnes yng Nghymru?</w:t>
      </w:r>
    </w:p>
    <w:p w14:paraId="5325FCFD" w14:textId="77777777" w:rsidR="003F5804" w:rsidRDefault="00333947">
      <w:pPr>
        <w:pStyle w:val="ListParagraph"/>
        <w:numPr>
          <w:ilvl w:val="0"/>
          <w:numId w:val="1"/>
        </w:numPr>
        <w:spacing w:after="0"/>
      </w:pPr>
      <w:r>
        <w:rPr>
          <w:rFonts w:ascii="Arial" w:hAnsi="Arial" w:cs="Arial"/>
          <w:sz w:val="24"/>
          <w:szCs w:val="24"/>
          <w:lang w:val="cy-GB"/>
        </w:rPr>
        <w:t>Oes</w:t>
      </w:r>
      <w:r>
        <w:rPr>
          <w:rFonts w:ascii="Arial" w:eastAsia="MS Gothic" w:hAnsi="Arial" w:cs="Arial"/>
          <w:sz w:val="24"/>
          <w:szCs w:val="24"/>
          <w:lang w:val="cy-GB"/>
        </w:rPr>
        <w:tab/>
        <w:t xml:space="preserve">            </w:t>
      </w:r>
      <w:r>
        <w:rPr>
          <w:rFonts w:ascii="Arial" w:eastAsia="MS Gothic" w:hAnsi="Arial" w:cs="Arial"/>
          <w:sz w:val="24"/>
          <w:szCs w:val="24"/>
          <w:lang w:val="cy-GB"/>
        </w:rPr>
        <w:tab/>
      </w:r>
      <w:r>
        <w:rPr>
          <w:rFonts w:ascii="Segoe UI Symbol" w:eastAsia="MS Gothic" w:hAnsi="Segoe UI Symbol" w:cs="Segoe UI Symbol"/>
          <w:sz w:val="24"/>
          <w:szCs w:val="24"/>
          <w:lang w:val="cy-GB"/>
        </w:rPr>
        <w:t>☐</w:t>
      </w:r>
    </w:p>
    <w:p w14:paraId="73674E06" w14:textId="77777777" w:rsidR="003F5804" w:rsidRDefault="00333947">
      <w:pPr>
        <w:pStyle w:val="ListParagraph"/>
        <w:numPr>
          <w:ilvl w:val="0"/>
          <w:numId w:val="1"/>
        </w:numPr>
        <w:spacing w:after="0"/>
      </w:pPr>
      <w:r>
        <w:rPr>
          <w:rFonts w:ascii="Arial" w:hAnsi="Arial" w:cs="Arial"/>
          <w:sz w:val="24"/>
          <w:szCs w:val="24"/>
          <w:lang w:val="cy-GB"/>
        </w:rPr>
        <w:t>Nac oes</w:t>
      </w:r>
      <w:r>
        <w:rPr>
          <w:rFonts w:ascii="Arial" w:hAnsi="Arial" w:cs="Arial"/>
          <w:sz w:val="24"/>
          <w:szCs w:val="24"/>
          <w:lang w:val="cy-GB"/>
        </w:rPr>
        <w:tab/>
        <w:t xml:space="preserve"> </w:t>
      </w:r>
      <w:r>
        <w:rPr>
          <w:rFonts w:ascii="Arial" w:eastAsia="MS Gothic" w:hAnsi="Arial" w:cs="Arial"/>
          <w:sz w:val="24"/>
          <w:szCs w:val="24"/>
          <w:lang w:val="cy-GB"/>
        </w:rPr>
        <w:tab/>
      </w:r>
      <w:r>
        <w:rPr>
          <w:rFonts w:ascii="Segoe UI Symbol" w:eastAsia="MS Gothic" w:hAnsi="Segoe UI Symbol" w:cs="Segoe UI Symbol"/>
          <w:sz w:val="24"/>
          <w:szCs w:val="24"/>
          <w:lang w:val="cy-GB"/>
        </w:rPr>
        <w:t>☐</w:t>
      </w:r>
    </w:p>
    <w:p w14:paraId="5D292D65" w14:textId="77777777" w:rsidR="003F5804" w:rsidRDefault="00333947">
      <w:pPr>
        <w:pStyle w:val="ListParagraph"/>
        <w:numPr>
          <w:ilvl w:val="0"/>
          <w:numId w:val="1"/>
        </w:numPr>
        <w:spacing w:after="0"/>
      </w:pPr>
      <w:r>
        <w:rPr>
          <w:rFonts w:ascii="Arial" w:hAnsi="Arial" w:cs="Arial"/>
          <w:sz w:val="24"/>
          <w:szCs w:val="24"/>
          <w:lang w:val="cy-GB"/>
        </w:rPr>
        <w:t xml:space="preserve">Dim </w:t>
      </w:r>
      <w:r>
        <w:rPr>
          <w:rFonts w:ascii="Arial" w:hAnsi="Arial" w:cs="Arial"/>
          <w:sz w:val="24"/>
          <w:szCs w:val="24"/>
          <w:lang w:val="cy-GB"/>
        </w:rPr>
        <w:t xml:space="preserve">ateb      </w:t>
      </w:r>
      <w:r>
        <w:rPr>
          <w:rFonts w:ascii="Arial" w:eastAsia="MS Gothic" w:hAnsi="Arial" w:cs="Arial"/>
          <w:sz w:val="24"/>
          <w:szCs w:val="24"/>
          <w:lang w:val="cy-GB"/>
        </w:rPr>
        <w:tab/>
      </w:r>
      <w:r>
        <w:rPr>
          <w:rFonts w:ascii="Arial" w:eastAsia="MS Gothic" w:hAnsi="Arial" w:cs="Arial"/>
          <w:sz w:val="24"/>
          <w:szCs w:val="24"/>
          <w:lang w:val="cy-GB"/>
        </w:rPr>
        <w:tab/>
      </w:r>
      <w:r>
        <w:rPr>
          <w:rFonts w:ascii="Segoe UI Symbol" w:eastAsia="MS Gothic" w:hAnsi="Segoe UI Symbol" w:cs="Segoe UI Symbol"/>
          <w:sz w:val="24"/>
          <w:szCs w:val="24"/>
          <w:lang w:val="cy-GB"/>
        </w:rPr>
        <w:t>☐</w:t>
      </w:r>
    </w:p>
    <w:p w14:paraId="0FBF6737" w14:textId="77777777" w:rsidR="003F5804" w:rsidRDefault="003F5804">
      <w:pPr>
        <w:rPr>
          <w:rFonts w:ascii="Arial" w:hAnsi="Arial" w:cs="Arial"/>
          <w:sz w:val="24"/>
          <w:szCs w:val="24"/>
          <w:lang w:val="cy-GB"/>
        </w:rPr>
      </w:pPr>
    </w:p>
    <w:p w14:paraId="3CE7758F" w14:textId="77777777" w:rsidR="003F5804" w:rsidRDefault="003F5804">
      <w:pPr>
        <w:rPr>
          <w:rFonts w:ascii="Arial" w:hAnsi="Arial" w:cs="Arial"/>
          <w:sz w:val="24"/>
          <w:szCs w:val="24"/>
          <w:lang w:val="cy-GB"/>
        </w:rPr>
      </w:pPr>
    </w:p>
    <w:p w14:paraId="1695BADB" w14:textId="77777777" w:rsidR="003F5804" w:rsidRDefault="00333947">
      <w:pPr>
        <w:rPr>
          <w:rFonts w:ascii="Arial" w:hAnsi="Arial" w:cs="Arial"/>
          <w:color w:val="000000"/>
          <w:sz w:val="24"/>
          <w:szCs w:val="24"/>
          <w:shd w:val="clear" w:color="auto" w:fill="FFFFFF"/>
          <w:lang w:val="cy-GB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  <w:lang w:val="cy-GB"/>
        </w:rPr>
        <w:t>Rhowch ran gyntaf eich cod post cartref e.e. CF10</w:t>
      </w:r>
    </w:p>
    <w:p w14:paraId="092E171D" w14:textId="77777777" w:rsidR="003F5804" w:rsidRDefault="003F5804"/>
    <w:sectPr w:rsidR="003F5804"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CC585B" w14:textId="77777777" w:rsidR="00333947" w:rsidRDefault="00333947">
      <w:pPr>
        <w:spacing w:after="0" w:line="240" w:lineRule="auto"/>
      </w:pPr>
      <w:r>
        <w:separator/>
      </w:r>
    </w:p>
  </w:endnote>
  <w:endnote w:type="continuationSeparator" w:id="0">
    <w:p w14:paraId="373E08A5" w14:textId="77777777" w:rsidR="00333947" w:rsidRDefault="003339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03B1D4" w14:textId="77777777" w:rsidR="00333947" w:rsidRDefault="00333947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E7A9369" w14:textId="77777777" w:rsidR="00333947" w:rsidRDefault="003339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DE31F8"/>
    <w:multiLevelType w:val="multilevel"/>
    <w:tmpl w:val="7AD00C8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999231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3F5804"/>
    <w:rsid w:val="00333947"/>
    <w:rsid w:val="003F5804"/>
    <w:rsid w:val="00EC2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3ADC4"/>
  <w15:docId w15:val="{6A63428B-CB9A-4215-8A26-518B84CD3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Times New Roman"/>
        <w:kern w:val="3"/>
        <w:sz w:val="24"/>
        <w:szCs w:val="24"/>
        <w:lang w:val="en-GB" w:eastAsia="en-US" w:bidi="ar-SA"/>
      </w:rPr>
    </w:rPrDefault>
    <w:pPrDefault>
      <w:pPr>
        <w:autoSpaceDN w:val="0"/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256" w:lineRule="auto"/>
    </w:pPr>
    <w:rPr>
      <w:kern w:val="0"/>
      <w:sz w:val="22"/>
      <w:szCs w:val="22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Aptos Display" w:eastAsia="Times New Roman" w:hAnsi="Aptos Display"/>
      <w:color w:val="0F4761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Aptos Display" w:eastAsia="Times New Roman" w:hAnsi="Aptos Display"/>
      <w:color w:val="0F4761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rFonts w:eastAsia="Times New Roman"/>
      <w:color w:val="0F4761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rFonts w:eastAsia="Times New Roman"/>
      <w:i/>
      <w:iCs/>
      <w:color w:val="0F4761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rFonts w:eastAsia="Times New Roman"/>
      <w:color w:val="0F4761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rFonts w:eastAsia="Times New Roman"/>
      <w:i/>
      <w:iCs/>
      <w:color w:val="595959"/>
    </w:rPr>
  </w:style>
  <w:style w:type="paragraph" w:styleId="Heading7">
    <w:name w:val="heading 7"/>
    <w:basedOn w:val="Normal"/>
    <w:next w:val="Normal"/>
    <w:pPr>
      <w:keepNext/>
      <w:keepLines/>
      <w:spacing w:before="40" w:after="0"/>
      <w:outlineLvl w:val="6"/>
    </w:pPr>
    <w:rPr>
      <w:rFonts w:eastAsia="Times New Roman"/>
      <w:color w:val="595959"/>
    </w:rPr>
  </w:style>
  <w:style w:type="paragraph" w:styleId="Heading8">
    <w:name w:val="heading 8"/>
    <w:basedOn w:val="Normal"/>
    <w:next w:val="Normal"/>
    <w:pPr>
      <w:keepNext/>
      <w:keepLines/>
      <w:spacing w:after="0"/>
      <w:outlineLvl w:val="7"/>
    </w:pPr>
    <w:rPr>
      <w:rFonts w:eastAsia="Times New Roman"/>
      <w:i/>
      <w:iCs/>
      <w:color w:val="272727"/>
    </w:rPr>
  </w:style>
  <w:style w:type="paragraph" w:styleId="Heading9">
    <w:name w:val="heading 9"/>
    <w:basedOn w:val="Normal"/>
    <w:next w:val="Normal"/>
    <w:pPr>
      <w:keepNext/>
      <w:keepLines/>
      <w:spacing w:after="0"/>
      <w:outlineLvl w:val="8"/>
    </w:pPr>
    <w:rPr>
      <w:rFonts w:eastAsia="Times New Roman"/>
      <w:color w:val="2727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Heading2Char">
    <w:name w:val="Heading 2 Char"/>
    <w:basedOn w:val="DefaultParagraphFont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Heading3Char">
    <w:name w:val="Heading 3 Char"/>
    <w:basedOn w:val="DefaultParagraphFont"/>
    <w:rPr>
      <w:rFonts w:eastAsia="Times New Roman" w:cs="Times New Roman"/>
      <w:color w:val="0F4761"/>
      <w:sz w:val="28"/>
      <w:szCs w:val="28"/>
    </w:rPr>
  </w:style>
  <w:style w:type="character" w:customStyle="1" w:styleId="Heading4Char">
    <w:name w:val="Heading 4 Char"/>
    <w:basedOn w:val="DefaultParagraphFont"/>
    <w:rPr>
      <w:rFonts w:eastAsia="Times New Roman" w:cs="Times New Roman"/>
      <w:i/>
      <w:iCs/>
      <w:color w:val="0F4761"/>
    </w:rPr>
  </w:style>
  <w:style w:type="character" w:customStyle="1" w:styleId="Heading5Char">
    <w:name w:val="Heading 5 Char"/>
    <w:basedOn w:val="DefaultParagraphFont"/>
    <w:rPr>
      <w:rFonts w:eastAsia="Times New Roman" w:cs="Times New Roman"/>
      <w:color w:val="0F4761"/>
    </w:rPr>
  </w:style>
  <w:style w:type="character" w:customStyle="1" w:styleId="Heading6Char">
    <w:name w:val="Heading 6 Char"/>
    <w:basedOn w:val="DefaultParagraphFont"/>
    <w:rPr>
      <w:rFonts w:eastAsia="Times New Roman" w:cs="Times New Roman"/>
      <w:i/>
      <w:iCs/>
      <w:color w:val="595959"/>
    </w:rPr>
  </w:style>
  <w:style w:type="character" w:customStyle="1" w:styleId="Heading7Char">
    <w:name w:val="Heading 7 Char"/>
    <w:basedOn w:val="DefaultParagraphFont"/>
    <w:rPr>
      <w:rFonts w:eastAsia="Times New Roman" w:cs="Times New Roman"/>
      <w:color w:val="595959"/>
    </w:rPr>
  </w:style>
  <w:style w:type="character" w:customStyle="1" w:styleId="Heading8Char">
    <w:name w:val="Heading 8 Char"/>
    <w:basedOn w:val="DefaultParagraphFont"/>
    <w:rPr>
      <w:rFonts w:eastAsia="Times New Roman" w:cs="Times New Roman"/>
      <w:i/>
      <w:iCs/>
      <w:color w:val="272727"/>
    </w:rPr>
  </w:style>
  <w:style w:type="character" w:customStyle="1" w:styleId="Heading9Char">
    <w:name w:val="Heading 9 Char"/>
    <w:basedOn w:val="DefaultParagraphFont"/>
    <w:rPr>
      <w:rFonts w:eastAsia="Times New Roman" w:cs="Times New Roman"/>
      <w:color w:val="272727"/>
    </w:rPr>
  </w:style>
  <w:style w:type="paragraph" w:styleId="Title">
    <w:name w:val="Title"/>
    <w:basedOn w:val="Normal"/>
    <w:next w:val="Normal"/>
    <w:uiPriority w:val="10"/>
    <w:qFormat/>
    <w:pPr>
      <w:spacing w:after="80" w:line="240" w:lineRule="auto"/>
      <w:contextualSpacing/>
    </w:pPr>
    <w:rPr>
      <w:rFonts w:ascii="Aptos Display" w:eastAsia="Times New Roman" w:hAnsi="Aptos Display"/>
      <w:spacing w:val="-10"/>
      <w:kern w:val="3"/>
      <w:sz w:val="56"/>
      <w:szCs w:val="56"/>
    </w:rPr>
  </w:style>
  <w:style w:type="character" w:customStyle="1" w:styleId="TitleChar">
    <w:name w:val="Title Char"/>
    <w:basedOn w:val="DefaultParagraphFont"/>
    <w:rPr>
      <w:rFonts w:ascii="Aptos Display" w:eastAsia="Times New Roman" w:hAnsi="Aptos Display" w:cs="Times New Roman"/>
      <w:spacing w:val="-10"/>
      <w:kern w:val="3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rPr>
      <w:rFonts w:eastAsia="Times New Roman"/>
      <w:color w:val="595959"/>
      <w:spacing w:val="15"/>
      <w:sz w:val="28"/>
      <w:szCs w:val="28"/>
    </w:rPr>
  </w:style>
  <w:style w:type="character" w:customStyle="1" w:styleId="SubtitleChar">
    <w:name w:val="Subtitle Char"/>
    <w:basedOn w:val="DefaultParagraphFont"/>
    <w:rPr>
      <w:rFonts w:eastAsia="Times New Roman" w:cs="Times New Roman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pPr>
      <w:spacing w:before="160"/>
      <w:jc w:val="center"/>
    </w:pPr>
    <w:rPr>
      <w:i/>
      <w:iCs/>
      <w:color w:val="404040"/>
    </w:rPr>
  </w:style>
  <w:style w:type="character" w:customStyle="1" w:styleId="QuoteChar">
    <w:name w:val="Quote Char"/>
    <w:basedOn w:val="DefaultParagraphFont"/>
    <w:rPr>
      <w:i/>
      <w:iCs/>
      <w:color w:val="404040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styleId="IntenseEmphasis">
    <w:name w:val="Intense Emphasis"/>
    <w:basedOn w:val="DefaultParagraphFont"/>
    <w:rPr>
      <w:i/>
      <w:iCs/>
      <w:color w:val="0F4761"/>
    </w:rPr>
  </w:style>
  <w:style w:type="paragraph" w:styleId="IntenseQuote">
    <w:name w:val="Intense Quote"/>
    <w:basedOn w:val="Normal"/>
    <w:next w:val="Normal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IntenseQuoteChar">
    <w:name w:val="Intense Quote Char"/>
    <w:basedOn w:val="DefaultParagraphFont"/>
    <w:rPr>
      <w:i/>
      <w:iCs/>
      <w:color w:val="0F4761"/>
    </w:rPr>
  </w:style>
  <w:style w:type="character" w:styleId="IntenseReference">
    <w:name w:val="Intense Reference"/>
    <w:basedOn w:val="DefaultParagraphFont"/>
    <w:rPr>
      <w:b/>
      <w:bCs/>
      <w:smallCaps/>
      <w:color w:val="0F4761"/>
      <w:spacing w:val="5"/>
    </w:rPr>
  </w:style>
  <w:style w:type="character" w:styleId="Hyperlink">
    <w:name w:val="Hyperlink"/>
    <w:basedOn w:val="DefaultParagraphFont"/>
    <w:rPr>
      <w:color w:val="467886"/>
      <w:u w:val="single"/>
    </w:rPr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ListParagraphChar">
    <w:name w:val="List Paragraph Char"/>
    <w:basedOn w:val="DefaultParagraphFont"/>
    <w:rPr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YmgynghoriadFfermioYnYDyfodol@llyw.cym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810</Words>
  <Characters>4623</Characters>
  <Application>Microsoft Office Word</Application>
  <DocSecurity>4</DocSecurity>
  <Lines>38</Lines>
  <Paragraphs>10</Paragraphs>
  <ScaleCrop>false</ScaleCrop>
  <Company>Welsh Government</Company>
  <LinksUpToDate>false</LinksUpToDate>
  <CharactersWithSpaces>5423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Sanders, Jack (LGHCCRA - Agric. Sustainability &amp; Development Div.)</dc:creator>
  <dc:description/>
  <cp:lastModifiedBy>Morgan, Owen (LGHCCRA - CCRA Operations)</cp:lastModifiedBy>
  <cp:revision>2</cp:revision>
  <dcterms:created xsi:type="dcterms:W3CDTF">2025-05-30T11:41:00Z</dcterms:created>
  <dcterms:modified xsi:type="dcterms:W3CDTF">2025-05-30T11:41:00Z</dcterms:modified>
</cp:coreProperties>
</file>